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905" w:rsidRPr="00780B9C" w:rsidRDefault="000F5C55" w:rsidP="006A6D9A">
      <w:pPr>
        <w:outlineLvl w:val="0"/>
        <w:rPr>
          <w:rFonts w:ascii="Century Gothic" w:eastAsia="Times New Roman" w:hAnsi="Century Gothic" w:cs="Arial"/>
          <w:b/>
          <w:bCs/>
          <w:color w:val="808080" w:themeColor="background1" w:themeShade="80"/>
          <w:sz w:val="36"/>
          <w:szCs w:val="44"/>
        </w:rPr>
      </w:pPr>
      <w:r>
        <w:rPr>
          <w:rFonts w:ascii="Century Gothic" w:eastAsia="Times New Roman" w:hAnsi="Century Gothic" w:cs="Arial"/>
          <w:b/>
          <w:bCs/>
          <w:color w:val="808080" w:themeColor="background1" w:themeShade="80"/>
          <w:sz w:val="36"/>
          <w:szCs w:val="44"/>
        </w:rPr>
        <w:t xml:space="preserve">HIERARCHICAL OF SPORT </w:t>
      </w:r>
      <w:r w:rsidR="00B02B23">
        <w:rPr>
          <w:rFonts w:ascii="Century Gothic" w:eastAsia="Times New Roman" w:hAnsi="Century Gothic" w:cs="Arial"/>
          <w:b/>
          <w:bCs/>
          <w:color w:val="808080" w:themeColor="background1" w:themeShade="80"/>
          <w:sz w:val="36"/>
          <w:szCs w:val="44"/>
        </w:rPr>
        <w:t>ORGANIZATIONAL CHART</w:t>
      </w:r>
      <w:r w:rsidR="00283CD7">
        <w:rPr>
          <w:rFonts w:ascii="Century Gothic" w:eastAsia="Times New Roman" w:hAnsi="Century Gothic" w:cs="Arial"/>
          <w:b/>
          <w:bCs/>
          <w:color w:val="808080" w:themeColor="background1" w:themeShade="80"/>
          <w:sz w:val="36"/>
          <w:szCs w:val="44"/>
        </w:rPr>
        <w:t xml:space="preserve"> </w:t>
      </w:r>
      <w:r w:rsidR="00D925A6">
        <w:rPr>
          <w:rFonts w:ascii="Century Gothic" w:eastAsia="Times New Roman" w:hAnsi="Century Gothic" w:cs="Arial"/>
          <w:b/>
          <w:bCs/>
          <w:color w:val="808080" w:themeColor="background1" w:themeShade="80"/>
          <w:sz w:val="36"/>
          <w:szCs w:val="44"/>
        </w:rPr>
        <w:tab/>
      </w:r>
    </w:p>
    <w:tbl>
      <w:tblPr>
        <w:tblW w:w="11255" w:type="dxa"/>
        <w:tblLook w:val="04A0" w:firstRow="1" w:lastRow="0" w:firstColumn="1" w:lastColumn="0" w:noHBand="0" w:noVBand="1"/>
      </w:tblPr>
      <w:tblGrid>
        <w:gridCol w:w="4953"/>
        <w:gridCol w:w="4051"/>
        <w:gridCol w:w="2251"/>
      </w:tblGrid>
      <w:tr w:rsidR="00B02B23" w:rsidRPr="00B02B23" w:rsidTr="009E149B">
        <w:trPr>
          <w:trHeight w:val="537"/>
        </w:trPr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B23" w:rsidRPr="00B02B23" w:rsidRDefault="00B02B23" w:rsidP="000F5C55">
            <w:pPr>
              <w:rPr>
                <w:rFonts w:ascii="Century Gothic" w:eastAsia="Times New Roman" w:hAnsi="Century Gothic" w:cs="Times New Roman"/>
                <w:b/>
                <w:bCs/>
                <w:color w:val="44546A"/>
                <w:sz w:val="16"/>
                <w:szCs w:val="20"/>
              </w:rPr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B23" w:rsidRPr="00B02B23" w:rsidRDefault="00B02B23" w:rsidP="00B02B2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44546A"/>
                <w:sz w:val="16"/>
                <w:szCs w:val="20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B23" w:rsidRPr="00B02B23" w:rsidRDefault="00B02B23" w:rsidP="00B02B2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44546A"/>
                <w:sz w:val="16"/>
                <w:szCs w:val="20"/>
              </w:rPr>
            </w:pPr>
          </w:p>
        </w:tc>
      </w:tr>
      <w:tr w:rsidR="00B02B23" w:rsidRPr="00B02B23" w:rsidTr="009E149B">
        <w:trPr>
          <w:trHeight w:val="672"/>
        </w:trPr>
        <w:tc>
          <w:tcPr>
            <w:tcW w:w="4953" w:type="dxa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B23" w:rsidRPr="00B02B23" w:rsidRDefault="00E73953" w:rsidP="00B02B23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20"/>
              </w:rPr>
            </w:pPr>
            <w:r>
              <w:rPr>
                <w:rFonts w:ascii="Century Gothic" w:eastAsia="Times New Roman" w:hAnsi="Century Gothic" w:cs="Times New Roman"/>
                <w:noProof/>
                <w:color w:val="000000"/>
                <w:sz w:val="16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A295D68" wp14:editId="3FF11AE0">
                      <wp:simplePos x="0" y="0"/>
                      <wp:positionH relativeFrom="column">
                        <wp:posOffset>2392045</wp:posOffset>
                      </wp:positionH>
                      <wp:positionV relativeFrom="paragraph">
                        <wp:posOffset>363220</wp:posOffset>
                      </wp:positionV>
                      <wp:extent cx="1188720" cy="455930"/>
                      <wp:effectExtent l="50800" t="12700" r="68580" b="102870"/>
                      <wp:wrapNone/>
                      <wp:docPr id="137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8720" cy="45593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:rsidR="009E149B" w:rsidRPr="00CD1831" w:rsidRDefault="00271760" w:rsidP="009E149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Event Directors </w:t>
                                  </w:r>
                                </w:p>
                              </w:txbxContent>
                            </wps:txbx>
                            <wps:bodyPr wrap="square" lIns="18288" tIns="18288" rIns="18288" bIns="18288" anchor="ctr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295D68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167" o:spid="_x0000_s1026" type="#_x0000_t176" style="position:absolute;left:0;text-align:left;margin-left:188.35pt;margin-top:28.6pt;width:93.6pt;height:35.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" fillcolor="#d5dce4 [671]" strokecolor="#a5a5a5 [2092]" strokeweight="1pt">
                      <v:shadow on="t" color="black" opacity="26214f" origin=",-.5" offset="0,3pt"/>
                      <v:textbox inset="1.44pt,1.44pt,1.44pt,1.44pt">
                        <w:txbxContent>
                          <w:p w:rsidR="009E149B" w:rsidRPr="00CD1831" w:rsidRDefault="00271760" w:rsidP="009E149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Event Directors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2B23" w:rsidRPr="00B02B23">
              <w:rPr>
                <w:rFonts w:ascii="Century Gothic" w:eastAsia="Times New Roman" w:hAnsi="Century Gothic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4051" w:type="dxa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B23" w:rsidRPr="00B02B23" w:rsidRDefault="00B02B23" w:rsidP="00B02B23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20"/>
              </w:rPr>
            </w:pPr>
            <w:r w:rsidRPr="00B02B23">
              <w:rPr>
                <w:rFonts w:ascii="Century Gothic" w:eastAsia="Times New Roman" w:hAnsi="Century Gothic" w:cs="Times New Roman"/>
                <w:color w:val="000000"/>
                <w:sz w:val="16"/>
                <w:szCs w:val="20"/>
              </w:rPr>
              <w:t> </w:t>
            </w:r>
          </w:p>
        </w:tc>
        <w:tc>
          <w:tcPr>
            <w:tcW w:w="2251" w:type="dxa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B23" w:rsidRPr="00B02B23" w:rsidRDefault="00B02B23" w:rsidP="00B02B23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20"/>
              </w:rPr>
            </w:pPr>
            <w:r w:rsidRPr="00B02B23">
              <w:rPr>
                <w:rFonts w:ascii="Century Gothic" w:eastAsia="Times New Roman" w:hAnsi="Century Gothic" w:cs="Times New Roman"/>
                <w:color w:val="000000"/>
                <w:sz w:val="16"/>
                <w:szCs w:val="20"/>
              </w:rPr>
              <w:t> </w:t>
            </w:r>
          </w:p>
        </w:tc>
      </w:tr>
    </w:tbl>
    <w:p w:rsidR="009E149B" w:rsidRDefault="009E149B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9E149B" w:rsidRDefault="00F92C6C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  <w:r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6C826A5" wp14:editId="277F81DA">
                <wp:simplePos x="0" y="0"/>
                <wp:positionH relativeFrom="column">
                  <wp:posOffset>4638674</wp:posOffset>
                </wp:positionH>
                <wp:positionV relativeFrom="paragraph">
                  <wp:posOffset>50165</wp:posOffset>
                </wp:positionV>
                <wp:extent cx="28575" cy="695325"/>
                <wp:effectExtent l="0" t="0" r="28575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6953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1329BD" id="Straight Connector 28" o:spid="_x0000_s1026" style="position:absolute;flip:x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25pt,3.95pt" to="367.5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" strokecolor="#4472c4" strokeweight=".5pt">
                <v:stroke joinstyle="miter"/>
              </v:line>
            </w:pict>
          </mc:Fallback>
        </mc:AlternateContent>
      </w:r>
      <w:r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6C826A5" wp14:editId="277F81DA">
                <wp:simplePos x="0" y="0"/>
                <wp:positionH relativeFrom="column">
                  <wp:posOffset>6600824</wp:posOffset>
                </wp:positionH>
                <wp:positionV relativeFrom="paragraph">
                  <wp:posOffset>12065</wp:posOffset>
                </wp:positionV>
                <wp:extent cx="9525" cy="72390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23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884E3" id="Straight Connector 30" o:spid="_x0000_s1026" style="position:absolute;flip:x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9.75pt,.95pt" to="520.5pt,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" strokecolor="#4472c4" strokeweight=".5pt">
                <v:stroke joinstyle="miter"/>
              </v:line>
            </w:pict>
          </mc:Fallback>
        </mc:AlternateContent>
      </w:r>
      <w:r w:rsidR="00DD67AA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6C826A5" wp14:editId="277F81DA">
                <wp:simplePos x="0" y="0"/>
                <wp:positionH relativeFrom="column">
                  <wp:posOffset>5581650</wp:posOffset>
                </wp:positionH>
                <wp:positionV relativeFrom="paragraph">
                  <wp:posOffset>40640</wp:posOffset>
                </wp:positionV>
                <wp:extent cx="0" cy="68580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B884F" id="Straight Connector 29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5pt,3.2pt" to="439.5pt,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" strokecolor="#4472c4" strokeweight=".5pt">
                <v:stroke joinstyle="miter"/>
              </v:line>
            </w:pict>
          </mc:Fallback>
        </mc:AlternateContent>
      </w:r>
      <w:r w:rsidR="00941F94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6C826A5" wp14:editId="277F81DA">
                <wp:simplePos x="0" y="0"/>
                <wp:positionH relativeFrom="column">
                  <wp:posOffset>3895725</wp:posOffset>
                </wp:positionH>
                <wp:positionV relativeFrom="paragraph">
                  <wp:posOffset>64770</wp:posOffset>
                </wp:positionV>
                <wp:extent cx="9525" cy="64770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47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13FAA" id="Straight Connector 27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75pt,5.1pt" to="307.5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" strokecolor="#4472c4" strokeweight=".5pt">
                <v:stroke joinstyle="miter"/>
              </v:line>
            </w:pict>
          </mc:Fallback>
        </mc:AlternateContent>
      </w:r>
      <w:r w:rsidR="00941F94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D8D59E1" wp14:editId="72BDE3E1">
                <wp:simplePos x="0" y="0"/>
                <wp:positionH relativeFrom="column">
                  <wp:posOffset>1666875</wp:posOffset>
                </wp:positionH>
                <wp:positionV relativeFrom="paragraph">
                  <wp:posOffset>69215</wp:posOffset>
                </wp:positionV>
                <wp:extent cx="9525" cy="647700"/>
                <wp:effectExtent l="0" t="0" r="2857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47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9C8E1" id="Straight Connector 18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25pt,5.45pt" to="132pt,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" strokecolor="#4472c4" strokeweight=".5pt">
                <v:stroke joinstyle="miter"/>
              </v:line>
            </w:pict>
          </mc:Fallback>
        </mc:AlternateContent>
      </w:r>
      <w:r w:rsidR="00864BA5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40641</wp:posOffset>
                </wp:positionV>
                <wp:extent cx="2933700" cy="1905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3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00789" id="Straight Connector 17" o:spid="_x0000_s1026" style="position:absolute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5pt,3.2pt" to="520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 w:rsidR="00E73953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C14238" wp14:editId="16162C59">
                <wp:simplePos x="0" y="0"/>
                <wp:positionH relativeFrom="column">
                  <wp:posOffset>857249</wp:posOffset>
                </wp:positionH>
                <wp:positionV relativeFrom="paragraph">
                  <wp:posOffset>50165</wp:posOffset>
                </wp:positionV>
                <wp:extent cx="1590675" cy="809625"/>
                <wp:effectExtent l="133350" t="0" r="9525" b="28575"/>
                <wp:wrapNone/>
                <wp:docPr id="129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0675" cy="809625"/>
                        </a:xfrm>
                        <a:prstGeom prst="bentConnector3">
                          <a:avLst>
                            <a:gd name="adj1" fmla="val 108204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 type="none" w="sm" len="sm"/>
                          <a:tailEnd type="none" w="lg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926D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71" o:spid="_x0000_s1026" type="#_x0000_t34" style="position:absolute;margin-left:67.5pt;margin-top:3.95pt;width:125.25pt;height:63.7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" adj="23372" strokecolor="#7f7f7f [1612]" strokeweight="1pt">
                <v:stroke startarrowwidth="narrow" startarrowlength="short" endarrowwidth="wide"/>
              </v:shape>
            </w:pict>
          </mc:Fallback>
        </mc:AlternateContent>
      </w:r>
    </w:p>
    <w:p w:rsidR="00DC129B" w:rsidRDefault="00DC129B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B957C3" w:rsidRDefault="00B957C3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  <w:r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6C826A5" wp14:editId="277F81DA">
                <wp:simplePos x="0" y="0"/>
                <wp:positionH relativeFrom="column">
                  <wp:posOffset>2971800</wp:posOffset>
                </wp:positionH>
                <wp:positionV relativeFrom="paragraph">
                  <wp:posOffset>35560</wp:posOffset>
                </wp:positionV>
                <wp:extent cx="19050" cy="428625"/>
                <wp:effectExtent l="0" t="0" r="19050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28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22E1C6" id="Straight Connector 26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pt,2.8pt" to="235.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" strokecolor="#4472c4" strokeweight=".5pt">
                <v:stroke joinstyle="miter"/>
              </v:line>
            </w:pict>
          </mc:Fallback>
        </mc:AlternateContent>
      </w:r>
    </w:p>
    <w:p w:rsidR="00B957C3" w:rsidRDefault="00B957C3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DC129B" w:rsidRDefault="00DC129B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DC129B" w:rsidRDefault="00DC129B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E64A2E" w:rsidRDefault="008C33ED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  <w:r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883E628" wp14:editId="77218024">
                <wp:simplePos x="0" y="0"/>
                <wp:positionH relativeFrom="column">
                  <wp:posOffset>1228725</wp:posOffset>
                </wp:positionH>
                <wp:positionV relativeFrom="paragraph">
                  <wp:posOffset>25400</wp:posOffset>
                </wp:positionV>
                <wp:extent cx="876300" cy="436880"/>
                <wp:effectExtent l="57150" t="19050" r="76200" b="115570"/>
                <wp:wrapNone/>
                <wp:docPr id="21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45F9A" w:rsidRPr="00CD1831" w:rsidRDefault="000B28F6" w:rsidP="00445F9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 xml:space="preserve">Venue Coordinator </w:t>
                            </w:r>
                          </w:p>
                          <w:p w:rsidR="00445F9A" w:rsidRDefault="00445F9A" w:rsidP="00445F9A"/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3E628" id="_x0000_s1027" type="#_x0000_t176" style="position:absolute;margin-left:96.75pt;margin-top:2pt;width:69pt;height:34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445F9A" w:rsidRPr="00CD1831" w:rsidRDefault="000B28F6" w:rsidP="00445F9A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 xml:space="preserve">Venue Coordinator </w:t>
                      </w:r>
                    </w:p>
                    <w:p w:rsidR="00445F9A" w:rsidRDefault="00445F9A" w:rsidP="00445F9A"/>
                  </w:txbxContent>
                </v:textbox>
              </v:shape>
            </w:pict>
          </mc:Fallback>
        </mc:AlternateContent>
      </w:r>
      <w:r w:rsidR="00053088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883E628" wp14:editId="77218024">
                <wp:simplePos x="0" y="0"/>
                <wp:positionH relativeFrom="column">
                  <wp:posOffset>6029325</wp:posOffset>
                </wp:positionH>
                <wp:positionV relativeFrom="paragraph">
                  <wp:posOffset>34925</wp:posOffset>
                </wp:positionV>
                <wp:extent cx="704850" cy="436880"/>
                <wp:effectExtent l="57150" t="19050" r="76200" b="115570"/>
                <wp:wrapNone/>
                <wp:docPr id="25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53088" w:rsidRPr="00CD1831" w:rsidRDefault="00A410E3" w:rsidP="0005308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>Promotion Manager</w:t>
                            </w:r>
                          </w:p>
                          <w:p w:rsidR="00053088" w:rsidRDefault="00053088" w:rsidP="00053088"/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3E628" id="_x0000_s1028" type="#_x0000_t176" style="position:absolute;margin-left:474.75pt;margin-top:2.75pt;width:55.5pt;height:34.4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053088" w:rsidRPr="00CD1831" w:rsidRDefault="00A410E3" w:rsidP="0005308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>Promotion Manager</w:t>
                      </w:r>
                    </w:p>
                    <w:p w:rsidR="00053088" w:rsidRDefault="00053088" w:rsidP="00053088"/>
                  </w:txbxContent>
                </v:textbox>
              </v:shape>
            </w:pict>
          </mc:Fallback>
        </mc:AlternateContent>
      </w:r>
      <w:r w:rsidR="00053088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883E628" wp14:editId="77218024">
                <wp:simplePos x="0" y="0"/>
                <wp:positionH relativeFrom="column">
                  <wp:posOffset>5200650</wp:posOffset>
                </wp:positionH>
                <wp:positionV relativeFrom="paragraph">
                  <wp:posOffset>25400</wp:posOffset>
                </wp:positionV>
                <wp:extent cx="685800" cy="436880"/>
                <wp:effectExtent l="57150" t="19050" r="76200" b="115570"/>
                <wp:wrapNone/>
                <wp:docPr id="24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53088" w:rsidRPr="00CD1831" w:rsidRDefault="00A410E3" w:rsidP="0005308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 xml:space="preserve">Hospitality Manager </w:t>
                            </w:r>
                          </w:p>
                          <w:p w:rsidR="00053088" w:rsidRDefault="00053088" w:rsidP="00053088"/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3E628" id="_x0000_s1029" type="#_x0000_t176" style="position:absolute;margin-left:409.5pt;margin-top:2pt;width:54pt;height:34.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053088" w:rsidRPr="00CD1831" w:rsidRDefault="00A410E3" w:rsidP="0005308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 xml:space="preserve">Hospitality Manager </w:t>
                      </w:r>
                    </w:p>
                    <w:p w:rsidR="00053088" w:rsidRDefault="00053088" w:rsidP="00053088"/>
                  </w:txbxContent>
                </v:textbox>
              </v:shape>
            </w:pict>
          </mc:Fallback>
        </mc:AlternateContent>
      </w:r>
      <w:r w:rsidR="00425457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883E628" wp14:editId="77218024">
                <wp:simplePos x="0" y="0"/>
                <wp:positionH relativeFrom="column">
                  <wp:posOffset>4314825</wp:posOffset>
                </wp:positionH>
                <wp:positionV relativeFrom="paragraph">
                  <wp:posOffset>25400</wp:posOffset>
                </wp:positionV>
                <wp:extent cx="800100" cy="436880"/>
                <wp:effectExtent l="57150" t="19050" r="76200" b="115570"/>
                <wp:wrapNone/>
                <wp:docPr id="23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25457" w:rsidRPr="00CD1831" w:rsidRDefault="00A410E3" w:rsidP="0042545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>Officials Coordinator</w:t>
                            </w:r>
                          </w:p>
                          <w:p w:rsidR="00425457" w:rsidRDefault="00425457" w:rsidP="00425457"/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3E628" id="_x0000_s1030" type="#_x0000_t176" style="position:absolute;margin-left:339.75pt;margin-top:2pt;width:63pt;height:34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425457" w:rsidRPr="00CD1831" w:rsidRDefault="00A410E3" w:rsidP="0042545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>Officials Coordinator</w:t>
                      </w:r>
                    </w:p>
                    <w:p w:rsidR="00425457" w:rsidRDefault="00425457" w:rsidP="00425457"/>
                  </w:txbxContent>
                </v:textbox>
              </v:shape>
            </w:pict>
          </mc:Fallback>
        </mc:AlternateContent>
      </w:r>
      <w:r w:rsidR="00425457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883E628" wp14:editId="77218024">
                <wp:simplePos x="0" y="0"/>
                <wp:positionH relativeFrom="column">
                  <wp:posOffset>3505201</wp:posOffset>
                </wp:positionH>
                <wp:positionV relativeFrom="paragraph">
                  <wp:posOffset>25400</wp:posOffset>
                </wp:positionV>
                <wp:extent cx="704850" cy="436880"/>
                <wp:effectExtent l="57150" t="19050" r="76200" b="115570"/>
                <wp:wrapNone/>
                <wp:docPr id="22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C3709" w:rsidRPr="00CD1831" w:rsidRDefault="000B28F6" w:rsidP="00AC370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 xml:space="preserve">Promotion Manager </w:t>
                            </w:r>
                          </w:p>
                          <w:p w:rsidR="00AC3709" w:rsidRDefault="00AC3709" w:rsidP="00AC3709"/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3E628" id="_x0000_s1031" type="#_x0000_t176" style="position:absolute;margin-left:276pt;margin-top:2pt;width:55.5pt;height:34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AC3709" w:rsidRPr="00CD1831" w:rsidRDefault="000B28F6" w:rsidP="00AC370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 xml:space="preserve">Promotion Manager </w:t>
                      </w:r>
                    </w:p>
                    <w:p w:rsidR="00AC3709" w:rsidRDefault="00AC3709" w:rsidP="00AC3709"/>
                  </w:txbxContent>
                </v:textbox>
              </v:shape>
            </w:pict>
          </mc:Fallback>
        </mc:AlternateContent>
      </w:r>
      <w:r w:rsidR="00BD1AD7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60538AB" wp14:editId="115BB112">
                <wp:simplePos x="0" y="0"/>
                <wp:positionH relativeFrom="margin">
                  <wp:posOffset>2247900</wp:posOffset>
                </wp:positionH>
                <wp:positionV relativeFrom="paragraph">
                  <wp:posOffset>6350</wp:posOffset>
                </wp:positionV>
                <wp:extent cx="1114425" cy="436880"/>
                <wp:effectExtent l="57150" t="19050" r="85725" b="115570"/>
                <wp:wrapNone/>
                <wp:docPr id="13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E149B" w:rsidRPr="00CD1831" w:rsidRDefault="000B28F6" w:rsidP="009E149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 xml:space="preserve">Equipment/ Technical Manager </w:t>
                            </w:r>
                          </w:p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538AB" id="_x0000_s1032" type="#_x0000_t176" style="position:absolute;margin-left:177pt;margin-top:.5pt;width:87.75pt;height:34.4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9E149B" w:rsidRPr="00CD1831" w:rsidRDefault="000B28F6" w:rsidP="009E149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 xml:space="preserve">Equipment/ Technical Manager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1AD7">
        <w:rPr>
          <w:rFonts w:ascii="Century Gothic" w:eastAsia="Times New Roman" w:hAnsi="Century Gothic" w:cs="Arial"/>
          <w:b/>
          <w:bCs/>
          <w:noProof/>
          <w:color w:val="495241"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68D67C7" wp14:editId="09D330D6">
                <wp:simplePos x="0" y="0"/>
                <wp:positionH relativeFrom="column">
                  <wp:posOffset>171450</wp:posOffset>
                </wp:positionH>
                <wp:positionV relativeFrom="paragraph">
                  <wp:posOffset>25400</wp:posOffset>
                </wp:positionV>
                <wp:extent cx="962025" cy="436880"/>
                <wp:effectExtent l="57150" t="19050" r="85725" b="115570"/>
                <wp:wrapNone/>
                <wp:docPr id="134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43688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9E149B" w:rsidRPr="00CD1831" w:rsidRDefault="000E4F09" w:rsidP="009E149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16"/>
                                <w:szCs w:val="16"/>
                              </w:rPr>
                              <w:t xml:space="preserve">Programmer </w:t>
                            </w:r>
                          </w:p>
                          <w:p w:rsidR="00111326" w:rsidRDefault="000E4F09">
                            <w:r>
                              <w:t xml:space="preserve">Manager </w:t>
                            </w:r>
                          </w:p>
                        </w:txbxContent>
                      </wps:txbx>
                      <wps:bodyPr wrap="square" lIns="18288" tIns="18288" rIns="18288" bIns="18288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D67C7" id="_x0000_s1033" type="#_x0000_t176" style="position:absolute;margin-left:13.5pt;margin-top:2pt;width:75.75pt;height:34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" fillcolor="#d8d8d8 [2732]" strokecolor="#a5a5a5 [2092]" strokeweight="1pt">
                <v:shadow on="t" color="black" opacity="26214f" origin=",-.5" offset="0,3pt"/>
                <v:textbox inset="1.44pt,1.44pt,1.44pt,1.44pt">
                  <w:txbxContent>
                    <w:p w:rsidR="009E149B" w:rsidRPr="00CD1831" w:rsidRDefault="000E4F09" w:rsidP="009E149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16"/>
                          <w:szCs w:val="16"/>
                        </w:rPr>
                        <w:t xml:space="preserve">Programmer </w:t>
                      </w:r>
                    </w:p>
                    <w:p w:rsidR="00111326" w:rsidRDefault="000E4F09">
                      <w:r>
                        <w:t xml:space="preserve">Manager </w:t>
                      </w:r>
                    </w:p>
                  </w:txbxContent>
                </v:textbox>
              </v:shape>
            </w:pict>
          </mc:Fallback>
        </mc:AlternateContent>
      </w:r>
    </w:p>
    <w:p w:rsidR="00B957C3" w:rsidRDefault="00B957C3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092FAA" w:rsidRDefault="00092FAA" w:rsidP="00E64A2E">
      <w:pPr>
        <w:rPr>
          <w:rFonts w:ascii="Century Gothic" w:eastAsia="Times New Roman" w:hAnsi="Century Gothic" w:cs="Arial"/>
          <w:b/>
          <w:bCs/>
          <w:color w:val="495241"/>
          <w:sz w:val="15"/>
          <w:szCs w:val="44"/>
        </w:rPr>
      </w:pPr>
    </w:p>
    <w:p w:rsidR="00092FAA" w:rsidRPr="00092FAA" w:rsidRDefault="00D1511A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4CF1B1C" wp14:editId="284FF610">
                <wp:simplePos x="0" y="0"/>
                <wp:positionH relativeFrom="column">
                  <wp:posOffset>6467475</wp:posOffset>
                </wp:positionH>
                <wp:positionV relativeFrom="paragraph">
                  <wp:posOffset>116840</wp:posOffset>
                </wp:positionV>
                <wp:extent cx="19050" cy="3095625"/>
                <wp:effectExtent l="0" t="0" r="19050" b="2857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9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7C7F1" id="Straight Connector 71" o:spid="_x0000_s1026" style="position:absolute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9.25pt,9.2pt" to="510.75pt,2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" strokecolor="#4472c4 [3204]" strokeweight=".5pt">
                <v:stroke joinstyle="miter"/>
              </v:line>
            </w:pict>
          </mc:Fallback>
        </mc:AlternateContent>
      </w:r>
    </w:p>
    <w:p w:rsidR="00092FAA" w:rsidRPr="00092FAA" w:rsidRDefault="00081E57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285751</wp:posOffset>
                </wp:positionH>
                <wp:positionV relativeFrom="paragraph">
                  <wp:posOffset>25399</wp:posOffset>
                </wp:positionV>
                <wp:extent cx="0" cy="2809875"/>
                <wp:effectExtent l="0" t="0" r="19050" b="2857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9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59CCB" id="Straight Connector 51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2pt" to="22.5pt,2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" strokecolor="#4472c4 [3204]" strokeweight=".5pt">
                <v:stroke joinstyle="miter"/>
              </v:line>
            </w:pict>
          </mc:Fallback>
        </mc:AlternateContent>
      </w:r>
      <w:r w:rsidR="00D1511A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4CF1B1C" wp14:editId="284FF610">
                <wp:simplePos x="0" y="0"/>
                <wp:positionH relativeFrom="column">
                  <wp:posOffset>5572125</wp:posOffset>
                </wp:positionH>
                <wp:positionV relativeFrom="paragraph">
                  <wp:posOffset>11430</wp:posOffset>
                </wp:positionV>
                <wp:extent cx="19050" cy="3095625"/>
                <wp:effectExtent l="0" t="0" r="19050" b="2857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9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D38606" id="Straight Connector 69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8.75pt,.9pt" to="440.25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D1511A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4CF1B1C" wp14:editId="284FF610">
                <wp:simplePos x="0" y="0"/>
                <wp:positionH relativeFrom="column">
                  <wp:posOffset>4781550</wp:posOffset>
                </wp:positionH>
                <wp:positionV relativeFrom="paragraph">
                  <wp:posOffset>18415</wp:posOffset>
                </wp:positionV>
                <wp:extent cx="19050" cy="3095625"/>
                <wp:effectExtent l="0" t="0" r="19050" b="2857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9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2ACD28" id="Straight Connector 67" o:spid="_x0000_s1026" style="position:absolute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6.5pt,1.45pt" to="378pt,2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D1511A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4CF1B1C" wp14:editId="284FF610">
                <wp:simplePos x="0" y="0"/>
                <wp:positionH relativeFrom="column">
                  <wp:posOffset>3838575</wp:posOffset>
                </wp:positionH>
                <wp:positionV relativeFrom="paragraph">
                  <wp:posOffset>34925</wp:posOffset>
                </wp:positionV>
                <wp:extent cx="19050" cy="3095625"/>
                <wp:effectExtent l="0" t="0" r="19050" b="28575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9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FABCC" id="Straight Connector 65" o:spid="_x0000_s1026" style="position:absolute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2.75pt" to="303.75pt,2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" strokecolor="#4472c4 [3204]" strokeweight=".5pt">
                <v:stroke joinstyle="miter"/>
              </v:line>
            </w:pict>
          </mc:Fallback>
        </mc:AlternateContent>
      </w:r>
      <w:r w:rsidR="00525E6D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4CF1B1C" wp14:editId="284FF610">
                <wp:simplePos x="0" y="0"/>
                <wp:positionH relativeFrom="column">
                  <wp:posOffset>2733675</wp:posOffset>
                </wp:positionH>
                <wp:positionV relativeFrom="paragraph">
                  <wp:posOffset>15875</wp:posOffset>
                </wp:positionV>
                <wp:extent cx="19050" cy="3095625"/>
                <wp:effectExtent l="0" t="0" r="19050" b="2857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9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1F8D6" id="Straight Connector 61" o:spid="_x0000_s1026" style="position:absolute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1.25pt" to="216.75pt,2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525E6D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4CF1B1C" wp14:editId="284FF610">
                <wp:simplePos x="0" y="0"/>
                <wp:positionH relativeFrom="column">
                  <wp:posOffset>1504950</wp:posOffset>
                </wp:positionH>
                <wp:positionV relativeFrom="paragraph">
                  <wp:posOffset>21590</wp:posOffset>
                </wp:positionV>
                <wp:extent cx="19050" cy="3095625"/>
                <wp:effectExtent l="0" t="0" r="19050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9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FA524" id="Straight Connector 57" o:spid="_x0000_s1026" style="position:absolute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1.7pt" to="120pt,2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" strokecolor="#4472c4 [3204]" strokeweight=".5pt">
                <v:stroke joinstyle="miter"/>
              </v:line>
            </w:pict>
          </mc:Fallback>
        </mc:AlternateContent>
      </w:r>
    </w:p>
    <w:p w:rsidR="00092FAA" w:rsidRPr="00092FAA" w:rsidRDefault="00092FAA" w:rsidP="00092FAA">
      <w:pPr>
        <w:rPr>
          <w:rFonts w:ascii="Century Gothic" w:eastAsia="Times New Roman" w:hAnsi="Century Gothic" w:cs="Arial"/>
          <w:sz w:val="15"/>
          <w:szCs w:val="44"/>
        </w:rPr>
      </w:pPr>
    </w:p>
    <w:p w:rsidR="00092FAA" w:rsidRPr="00092FAA" w:rsidRDefault="00092FAA" w:rsidP="00092FAA">
      <w:pPr>
        <w:jc w:val="center"/>
        <w:rPr>
          <w:rFonts w:ascii="Century Gothic" w:eastAsia="Times New Roman" w:hAnsi="Century Gothic" w:cs="Arial"/>
          <w:sz w:val="15"/>
          <w:szCs w:val="44"/>
        </w:rPr>
      </w:pPr>
    </w:p>
    <w:p w:rsidR="00092FAA" w:rsidRPr="00A32F0C" w:rsidRDefault="00F47492" w:rsidP="005A0E6E">
      <w:pPr>
        <w:tabs>
          <w:tab w:val="left" w:pos="1005"/>
          <w:tab w:val="left" w:pos="2820"/>
          <w:tab w:val="left" w:pos="4815"/>
          <w:tab w:val="left" w:pos="6630"/>
          <w:tab w:val="left" w:pos="8025"/>
          <w:tab w:val="left" w:pos="9300"/>
        </w:tabs>
        <w:rPr>
          <w:rFonts w:ascii="Times New Roman" w:eastAsia="Times New Roman" w:hAnsi="Times New Roman" w:cs="Times New Roman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EA6071C" wp14:editId="026B8DB9">
                <wp:simplePos x="0" y="0"/>
                <wp:positionH relativeFrom="column">
                  <wp:posOffset>3886200</wp:posOffset>
                </wp:positionH>
                <wp:positionV relativeFrom="paragraph">
                  <wp:posOffset>122555</wp:posOffset>
                </wp:positionV>
                <wp:extent cx="219075" cy="9525"/>
                <wp:effectExtent l="0" t="0" r="28575" b="28575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6987D" id="Straight Connector 107" o:spid="_x0000_s1026" style="position:absolute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pt,9.65pt" to="323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842000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EA6071C" wp14:editId="026B8DB9">
                <wp:simplePos x="0" y="0"/>
                <wp:positionH relativeFrom="column">
                  <wp:posOffset>5572125</wp:posOffset>
                </wp:positionH>
                <wp:positionV relativeFrom="paragraph">
                  <wp:posOffset>12700</wp:posOffset>
                </wp:positionV>
                <wp:extent cx="219075" cy="9525"/>
                <wp:effectExtent l="0" t="0" r="28575" b="28575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A97E21" id="Straight Connector 120" o:spid="_x0000_s1026" style="position:absolute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8.75pt,1pt" to="45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0C637A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EA6071C" wp14:editId="026B8DB9">
                <wp:simplePos x="0" y="0"/>
                <wp:positionH relativeFrom="margin">
                  <wp:posOffset>4800601</wp:posOffset>
                </wp:positionH>
                <wp:positionV relativeFrom="paragraph">
                  <wp:posOffset>141605</wp:posOffset>
                </wp:positionV>
                <wp:extent cx="247650" cy="0"/>
                <wp:effectExtent l="0" t="0" r="19050" b="1905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81865" id="Straight Connector 99" o:spid="_x0000_s1026" style="position:absolute;z-index:25173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8pt,11.15pt" to="397.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5631D2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EA6071C" wp14:editId="026B8DB9">
                <wp:simplePos x="0" y="0"/>
                <wp:positionH relativeFrom="column">
                  <wp:posOffset>2752725</wp:posOffset>
                </wp:positionH>
                <wp:positionV relativeFrom="paragraph">
                  <wp:posOffset>93980</wp:posOffset>
                </wp:positionV>
                <wp:extent cx="219075" cy="9525"/>
                <wp:effectExtent l="0" t="0" r="28575" b="28575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5FA2B4" id="Straight Connector 79" o:spid="_x0000_s1026" style="position:absolute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5pt,7.4pt" to="234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5631D2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EA6071C" wp14:editId="026B8DB9">
                <wp:simplePos x="0" y="0"/>
                <wp:positionH relativeFrom="column">
                  <wp:posOffset>1514475</wp:posOffset>
                </wp:positionH>
                <wp:positionV relativeFrom="paragraph">
                  <wp:posOffset>46355</wp:posOffset>
                </wp:positionV>
                <wp:extent cx="219075" cy="9525"/>
                <wp:effectExtent l="0" t="0" r="28575" b="28575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C7A22C" id="Straight Connector 97" o:spid="_x0000_s1026" style="position:absolute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25pt,3.65pt" to="136.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96277D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27306</wp:posOffset>
                </wp:positionV>
                <wp:extent cx="238125" cy="0"/>
                <wp:effectExtent l="0" t="0" r="2857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BA3EC" id="Straight Connector 52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2.15pt" to="41.2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 w:rsidR="00A936F7">
        <w:rPr>
          <w:rFonts w:ascii="Century Gothic" w:eastAsia="Times New Roman" w:hAnsi="Century Gothic" w:cs="Arial"/>
          <w:sz w:val="15"/>
          <w:szCs w:val="44"/>
        </w:rPr>
        <w:tab/>
      </w:r>
      <w:r w:rsidR="00A936F7" w:rsidRPr="00A32F0C">
        <w:rPr>
          <w:rFonts w:ascii="Times New Roman" w:eastAsia="Times New Roman" w:hAnsi="Times New Roman" w:cs="Times New Roman"/>
        </w:rPr>
        <w:t>Entries</w:t>
      </w:r>
      <w:r w:rsidR="003D6F16">
        <w:rPr>
          <w:rFonts w:ascii="Times New Roman" w:eastAsia="Times New Roman" w:hAnsi="Times New Roman" w:cs="Times New Roman"/>
        </w:rPr>
        <w:tab/>
        <w:t>Venue booking</w:t>
      </w:r>
      <w:r w:rsidR="008046BA">
        <w:rPr>
          <w:rFonts w:ascii="Times New Roman" w:eastAsia="Times New Roman" w:hAnsi="Times New Roman" w:cs="Times New Roman"/>
        </w:rPr>
        <w:tab/>
        <w:t xml:space="preserve">Equipment </w:t>
      </w:r>
      <w:r>
        <w:rPr>
          <w:rFonts w:ascii="Times New Roman" w:eastAsia="Times New Roman" w:hAnsi="Times New Roman" w:cs="Times New Roman"/>
        </w:rPr>
        <w:tab/>
        <w:t>Media</w:t>
      </w:r>
      <w:r w:rsidR="003866B7">
        <w:rPr>
          <w:rFonts w:ascii="Times New Roman" w:eastAsia="Times New Roman" w:hAnsi="Times New Roman" w:cs="Times New Roman"/>
        </w:rPr>
        <w:tab/>
        <w:t>Umpires</w:t>
      </w:r>
      <w:r w:rsidR="005A0E6E">
        <w:rPr>
          <w:rFonts w:ascii="Times New Roman" w:eastAsia="Times New Roman" w:hAnsi="Times New Roman" w:cs="Times New Roman"/>
        </w:rPr>
        <w:tab/>
        <w:t xml:space="preserve">Catering </w:t>
      </w:r>
    </w:p>
    <w:p w:rsidR="00092FAA" w:rsidRPr="00092FAA" w:rsidRDefault="00F47492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  <w:t>Liaison</w:t>
      </w:r>
    </w:p>
    <w:p w:rsidR="00092FAA" w:rsidRPr="00092FAA" w:rsidRDefault="00842000" w:rsidP="00A742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10650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3EA6071C" wp14:editId="026B8DB9">
                <wp:simplePos x="0" y="0"/>
                <wp:positionH relativeFrom="column">
                  <wp:posOffset>6457950</wp:posOffset>
                </wp:positionH>
                <wp:positionV relativeFrom="paragraph">
                  <wp:posOffset>78105</wp:posOffset>
                </wp:positionV>
                <wp:extent cx="219075" cy="9525"/>
                <wp:effectExtent l="0" t="0" r="28575" b="28575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F10326" id="Straight Connector 139" o:spid="_x0000_s1026" style="position:absolute;z-index: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6.15pt" to="525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9B44C4">
        <w:rPr>
          <w:rFonts w:ascii="Century Gothic" w:eastAsia="Times New Roman" w:hAnsi="Century Gothic" w:cs="Arial"/>
          <w:sz w:val="15"/>
          <w:szCs w:val="44"/>
        </w:rPr>
        <w:tab/>
      </w:r>
      <w:r w:rsidR="00554FD8">
        <w:rPr>
          <w:rFonts w:ascii="Century Gothic" w:eastAsia="Times New Roman" w:hAnsi="Century Gothic" w:cs="Arial"/>
          <w:sz w:val="15"/>
          <w:szCs w:val="44"/>
        </w:rPr>
        <w:t>Maintenance</w:t>
      </w:r>
      <w:r w:rsidR="00A74266">
        <w:rPr>
          <w:rFonts w:ascii="Century Gothic" w:eastAsia="Times New Roman" w:hAnsi="Century Gothic" w:cs="Arial"/>
          <w:sz w:val="15"/>
          <w:szCs w:val="44"/>
        </w:rPr>
        <w:tab/>
        <w:t xml:space="preserve">Sales team </w:t>
      </w:r>
    </w:p>
    <w:p w:rsidR="00092FAA" w:rsidRPr="00092FAA" w:rsidRDefault="008F792A" w:rsidP="00092FAA">
      <w:pPr>
        <w:rPr>
          <w:rFonts w:ascii="Century Gothic" w:eastAsia="Times New Roman" w:hAnsi="Century Gothic" w:cs="Arial"/>
          <w:sz w:val="15"/>
          <w:szCs w:val="44"/>
        </w:rPr>
      </w:pPr>
      <w:r w:rsidRPr="00441709">
        <w:rPr>
          <w:rFonts w:ascii="Century Gothic" w:eastAsia="Times New Roman" w:hAnsi="Century Gothic" w:cs="Arial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3EA6071C" wp14:editId="026B8DB9">
                <wp:simplePos x="0" y="0"/>
                <wp:positionH relativeFrom="column">
                  <wp:posOffset>4800600</wp:posOffset>
                </wp:positionH>
                <wp:positionV relativeFrom="paragraph">
                  <wp:posOffset>113665</wp:posOffset>
                </wp:positionV>
                <wp:extent cx="142875" cy="0"/>
                <wp:effectExtent l="0" t="0" r="28575" b="1905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C9FF1B" id="Straight Connector 116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pt,8.95pt" to="389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092FAA" w:rsidRPr="008F792A" w:rsidRDefault="008F792A" w:rsidP="008F792A">
      <w:pPr>
        <w:tabs>
          <w:tab w:val="left" w:pos="7890"/>
        </w:tabs>
        <w:rPr>
          <w:rFonts w:ascii="Century Gothic" w:eastAsia="Times New Roman" w:hAnsi="Century Gothic" w:cs="Arial"/>
          <w:sz w:val="16"/>
          <w:szCs w:val="16"/>
        </w:rPr>
      </w:pPr>
      <w:r w:rsidRPr="008F792A">
        <w:rPr>
          <w:rFonts w:ascii="Century Gothic" w:eastAsia="Times New Roman" w:hAnsi="Century Gothic" w:cs="Arial"/>
          <w:sz w:val="16"/>
          <w:szCs w:val="16"/>
        </w:rPr>
        <w:tab/>
        <w:t xml:space="preserve">Commenter </w:t>
      </w:r>
    </w:p>
    <w:p w:rsidR="00092FAA" w:rsidRPr="00441709" w:rsidRDefault="0096277D" w:rsidP="0036258B">
      <w:pPr>
        <w:tabs>
          <w:tab w:val="left" w:pos="1245"/>
        </w:tabs>
        <w:jc w:val="both"/>
        <w:rPr>
          <w:rFonts w:ascii="Century Gothic" w:eastAsia="Times New Roman" w:hAnsi="Century Gothic" w:cs="Arial"/>
          <w:sz w:val="18"/>
          <w:szCs w:val="18"/>
        </w:rPr>
      </w:pPr>
      <w:r w:rsidRPr="00441709">
        <w:rPr>
          <w:rFonts w:ascii="Century Gothic" w:eastAsia="Times New Roman" w:hAnsi="Century Gothic" w:cs="Arial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52705</wp:posOffset>
                </wp:positionV>
                <wp:extent cx="238125" cy="0"/>
                <wp:effectExtent l="0" t="0" r="28575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7FEB7" id="Straight Connector 53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pt,4.15pt" to="42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 w:rsidR="00A936F7" w:rsidRPr="00441709">
        <w:rPr>
          <w:rFonts w:ascii="Century Gothic" w:eastAsia="Times New Roman" w:hAnsi="Century Gothic" w:cs="Arial"/>
          <w:sz w:val="18"/>
          <w:szCs w:val="18"/>
        </w:rPr>
        <w:tab/>
      </w:r>
      <w:r w:rsidR="0036258B" w:rsidRPr="00441709">
        <w:rPr>
          <w:rFonts w:ascii="Century Gothic" w:eastAsia="Times New Roman" w:hAnsi="Century Gothic" w:cs="Arial"/>
          <w:sz w:val="18"/>
          <w:szCs w:val="18"/>
        </w:rPr>
        <w:t xml:space="preserve">Result </w:t>
      </w:r>
    </w:p>
    <w:p w:rsidR="0036258B" w:rsidRPr="00441709" w:rsidRDefault="005631D2" w:rsidP="00F47492">
      <w:pPr>
        <w:tabs>
          <w:tab w:val="left" w:pos="1245"/>
          <w:tab w:val="left" w:pos="4755"/>
          <w:tab w:val="left" w:pos="6570"/>
        </w:tabs>
        <w:jc w:val="both"/>
        <w:rPr>
          <w:rFonts w:ascii="Century Gothic" w:eastAsia="Times New Roman" w:hAnsi="Century Gothic" w:cs="Arial"/>
          <w:sz w:val="18"/>
          <w:szCs w:val="18"/>
        </w:rPr>
      </w:pPr>
      <w:r w:rsidRPr="00441709">
        <w:rPr>
          <w:rFonts w:ascii="Century Gothic" w:eastAsia="Times New Roman" w:hAnsi="Century Gothic" w:cs="Arial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3EA6071C" wp14:editId="026B8DB9">
                <wp:simplePos x="0" y="0"/>
                <wp:positionH relativeFrom="column">
                  <wp:posOffset>3857625</wp:posOffset>
                </wp:positionH>
                <wp:positionV relativeFrom="paragraph">
                  <wp:posOffset>95885</wp:posOffset>
                </wp:positionV>
                <wp:extent cx="219075" cy="9525"/>
                <wp:effectExtent l="0" t="0" r="28575" b="28575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105BD" id="Straight Connector 101" o:spid="_x0000_s1026" style="position:absolute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75pt,7.55pt" to="32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Pr="00441709">
        <w:rPr>
          <w:rFonts w:ascii="Century Gothic" w:eastAsia="Times New Roman" w:hAnsi="Century Gothic" w:cs="Arial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EA6071C" wp14:editId="026B8DB9">
                <wp:simplePos x="0" y="0"/>
                <wp:positionH relativeFrom="column">
                  <wp:posOffset>2733675</wp:posOffset>
                </wp:positionH>
                <wp:positionV relativeFrom="paragraph">
                  <wp:posOffset>24130</wp:posOffset>
                </wp:positionV>
                <wp:extent cx="219075" cy="9525"/>
                <wp:effectExtent l="0" t="0" r="28575" b="28575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437BF0" id="Straight Connector 77" o:spid="_x0000_s1026" style="position:absolute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1.9pt" to="232.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36258B" w:rsidRPr="00441709">
        <w:rPr>
          <w:rFonts w:ascii="Century Gothic" w:eastAsia="Times New Roman" w:hAnsi="Century Gothic" w:cs="Arial"/>
          <w:sz w:val="18"/>
          <w:szCs w:val="18"/>
        </w:rPr>
        <w:tab/>
        <w:t>Tabulation</w:t>
      </w:r>
      <w:r w:rsidR="00554FD8" w:rsidRPr="00441709">
        <w:rPr>
          <w:rFonts w:ascii="Century Gothic" w:eastAsia="Times New Roman" w:hAnsi="Century Gothic" w:cs="Arial"/>
          <w:sz w:val="18"/>
          <w:szCs w:val="18"/>
        </w:rPr>
        <w:tab/>
        <w:t xml:space="preserve">Equipment </w:t>
      </w:r>
      <w:r w:rsidR="00441709">
        <w:rPr>
          <w:rFonts w:ascii="Century Gothic" w:eastAsia="Times New Roman" w:hAnsi="Century Gothic" w:cs="Arial"/>
          <w:sz w:val="18"/>
          <w:szCs w:val="18"/>
        </w:rPr>
        <w:tab/>
        <w:t>Advertising</w:t>
      </w:r>
    </w:p>
    <w:p w:rsidR="00092FAA" w:rsidRPr="00441709" w:rsidRDefault="00A74266" w:rsidP="00A74266"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10530"/>
        </w:tabs>
        <w:rPr>
          <w:rFonts w:ascii="Century Gothic" w:eastAsia="Times New Roman" w:hAnsi="Century Gothic" w:cs="Arial"/>
          <w:sz w:val="18"/>
          <w:szCs w:val="18"/>
        </w:rPr>
      </w:pPr>
      <w:r w:rsidRPr="00441709">
        <w:rPr>
          <w:rFonts w:ascii="Century Gothic" w:eastAsia="Times New Roman" w:hAnsi="Century Gothic" w:cs="Arial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EA6071C" wp14:editId="026B8DB9">
                <wp:simplePos x="0" y="0"/>
                <wp:positionH relativeFrom="column">
                  <wp:posOffset>6467475</wp:posOffset>
                </wp:positionH>
                <wp:positionV relativeFrom="paragraph">
                  <wp:posOffset>11430</wp:posOffset>
                </wp:positionV>
                <wp:extent cx="171450" cy="9525"/>
                <wp:effectExtent l="0" t="0" r="19050" b="28575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490D4D" id="Straight Connector 144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9.25pt,.9pt" to="522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  <w:r w:rsidR="005631D2" w:rsidRPr="00441709">
        <w:rPr>
          <w:rFonts w:ascii="Century Gothic" w:eastAsia="Times New Roman" w:hAnsi="Century Gothic" w:cs="Arial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3EA6071C" wp14:editId="026B8DB9">
                <wp:simplePos x="0" y="0"/>
                <wp:positionH relativeFrom="column">
                  <wp:posOffset>1552575</wp:posOffset>
                </wp:positionH>
                <wp:positionV relativeFrom="paragraph">
                  <wp:posOffset>26035</wp:posOffset>
                </wp:positionV>
                <wp:extent cx="219075" cy="9525"/>
                <wp:effectExtent l="0" t="0" r="28575" b="28575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18AC30" id="Straight Connector 95" o:spid="_x0000_s1026" style="position:absolute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25pt,2.05pt" to="139.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8046BA" w:rsidRPr="00441709">
        <w:rPr>
          <w:rFonts w:ascii="Century Gothic" w:eastAsia="Times New Roman" w:hAnsi="Century Gothic" w:cs="Arial"/>
          <w:sz w:val="18"/>
          <w:szCs w:val="18"/>
        </w:rPr>
        <w:tab/>
        <w:t>Setup team</w:t>
      </w:r>
      <w:r w:rsidR="00554FD8" w:rsidRPr="00441709">
        <w:rPr>
          <w:rFonts w:ascii="Century Gothic" w:eastAsia="Times New Roman" w:hAnsi="Century Gothic" w:cs="Arial"/>
          <w:sz w:val="18"/>
          <w:szCs w:val="18"/>
        </w:rPr>
        <w:tab/>
      </w:r>
      <w:r w:rsidR="00554FD8" w:rsidRPr="00441709">
        <w:rPr>
          <w:rFonts w:ascii="Century Gothic" w:eastAsia="Times New Roman" w:hAnsi="Century Gothic" w:cs="Arial"/>
          <w:sz w:val="18"/>
          <w:szCs w:val="18"/>
        </w:rPr>
        <w:tab/>
        <w:t>Transport</w:t>
      </w:r>
      <w:r>
        <w:rPr>
          <w:rFonts w:ascii="Century Gothic" w:eastAsia="Times New Roman" w:hAnsi="Century Gothic" w:cs="Arial"/>
          <w:sz w:val="18"/>
          <w:szCs w:val="18"/>
        </w:rPr>
        <w:tab/>
      </w:r>
      <w:r w:rsidR="00417DF0">
        <w:rPr>
          <w:rFonts w:ascii="Century Gothic" w:eastAsia="Times New Roman" w:hAnsi="Century Gothic" w:cs="Arial"/>
          <w:sz w:val="18"/>
          <w:szCs w:val="18"/>
        </w:rPr>
        <w:t>Outfitting</w:t>
      </w:r>
    </w:p>
    <w:p w:rsidR="00092FAA" w:rsidRPr="00092FAA" w:rsidRDefault="00E71676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  <w:t>Of</w:t>
      </w:r>
    </w:p>
    <w:p w:rsidR="00092FAA" w:rsidRPr="00092FAA" w:rsidRDefault="00092FAA" w:rsidP="00092FAA">
      <w:pPr>
        <w:rPr>
          <w:rFonts w:ascii="Century Gothic" w:eastAsia="Times New Roman" w:hAnsi="Century Gothic" w:cs="Arial"/>
          <w:sz w:val="15"/>
          <w:szCs w:val="44"/>
        </w:rPr>
      </w:pPr>
    </w:p>
    <w:p w:rsidR="00092FAA" w:rsidRPr="00092FAA" w:rsidRDefault="00842000" w:rsidP="005A0E6E">
      <w:pPr>
        <w:tabs>
          <w:tab w:val="left" w:pos="9270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3EA6071C" wp14:editId="026B8DB9">
                <wp:simplePos x="0" y="0"/>
                <wp:positionH relativeFrom="column">
                  <wp:posOffset>5581651</wp:posOffset>
                </wp:positionH>
                <wp:positionV relativeFrom="paragraph">
                  <wp:posOffset>8890</wp:posOffset>
                </wp:positionV>
                <wp:extent cx="247650" cy="9525"/>
                <wp:effectExtent l="0" t="0" r="19050" b="28575"/>
                <wp:wrapNone/>
                <wp:docPr id="135" name="Straight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0B05DD" id="Straight Connector 135" o:spid="_x0000_s1026" style="position:absolute;z-index:25175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9.5pt,.7pt" to="45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  <w:r w:rsidR="005A0E6E">
        <w:rPr>
          <w:rFonts w:ascii="Century Gothic" w:eastAsia="Times New Roman" w:hAnsi="Century Gothic" w:cs="Arial"/>
          <w:sz w:val="15"/>
          <w:szCs w:val="44"/>
        </w:rPr>
        <w:tab/>
        <w:t xml:space="preserve">Recipient </w:t>
      </w:r>
      <w:r w:rsidR="00E71676">
        <w:rPr>
          <w:rFonts w:ascii="Century Gothic" w:eastAsia="Times New Roman" w:hAnsi="Century Gothic" w:cs="Arial"/>
          <w:sz w:val="15"/>
          <w:szCs w:val="44"/>
        </w:rPr>
        <w:tab/>
      </w:r>
      <w:r w:rsidR="00E71676">
        <w:rPr>
          <w:rFonts w:ascii="Century Gothic" w:eastAsia="Times New Roman" w:hAnsi="Century Gothic" w:cs="Arial"/>
          <w:sz w:val="15"/>
          <w:szCs w:val="44"/>
        </w:rPr>
        <w:tab/>
        <w:t>Volunteer</w:t>
      </w:r>
    </w:p>
    <w:p w:rsidR="00092FAA" w:rsidRPr="00092FAA" w:rsidRDefault="005631D2" w:rsidP="00A745A7">
      <w:pPr>
        <w:tabs>
          <w:tab w:val="left" w:pos="720"/>
          <w:tab w:val="left" w:pos="1440"/>
          <w:tab w:val="left" w:pos="2160"/>
          <w:tab w:val="left" w:pos="6450"/>
          <w:tab w:val="left" w:pos="8085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EA6071C" wp14:editId="026B8DB9">
                <wp:simplePos x="0" y="0"/>
                <wp:positionH relativeFrom="column">
                  <wp:posOffset>3838575</wp:posOffset>
                </wp:positionH>
                <wp:positionV relativeFrom="paragraph">
                  <wp:posOffset>100965</wp:posOffset>
                </wp:positionV>
                <wp:extent cx="219075" cy="9525"/>
                <wp:effectExtent l="0" t="0" r="28575" b="28575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18834" id="Straight Connector 103" o:spid="_x0000_s1026" style="position:absolute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7.95pt" to="319.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525E6D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78740</wp:posOffset>
                </wp:positionV>
                <wp:extent cx="219075" cy="9525"/>
                <wp:effectExtent l="0" t="0" r="28575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D61E3F" id="Straight Connector 54" o:spid="_x0000_s1026" style="position:absolute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6.2pt" to="40.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A32F0C">
        <w:rPr>
          <w:rFonts w:ascii="Century Gothic" w:eastAsia="Times New Roman" w:hAnsi="Century Gothic" w:cs="Arial"/>
          <w:sz w:val="15"/>
          <w:szCs w:val="44"/>
        </w:rPr>
        <w:tab/>
        <w:t xml:space="preserve">     Computer Scorers </w:t>
      </w:r>
      <w:r w:rsidR="00BE7F56">
        <w:rPr>
          <w:rFonts w:ascii="Century Gothic" w:eastAsia="Times New Roman" w:hAnsi="Century Gothic" w:cs="Arial"/>
          <w:sz w:val="15"/>
          <w:szCs w:val="44"/>
        </w:rPr>
        <w:tab/>
        <w:t>Publicity</w:t>
      </w:r>
      <w:r w:rsidR="00A745A7">
        <w:rPr>
          <w:rFonts w:ascii="Century Gothic" w:eastAsia="Times New Roman" w:hAnsi="Century Gothic" w:cs="Arial"/>
          <w:sz w:val="15"/>
          <w:szCs w:val="44"/>
        </w:rPr>
        <w:tab/>
        <w:t xml:space="preserve">Referees </w:t>
      </w:r>
      <w:r w:rsidR="00136E1B">
        <w:rPr>
          <w:rFonts w:ascii="Century Gothic" w:eastAsia="Times New Roman" w:hAnsi="Century Gothic" w:cs="Arial"/>
          <w:sz w:val="15"/>
          <w:szCs w:val="44"/>
        </w:rPr>
        <w:tab/>
        <w:t xml:space="preserve">of guests </w:t>
      </w:r>
    </w:p>
    <w:p w:rsidR="00092FAA" w:rsidRPr="00092FAA" w:rsidRDefault="000C637A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3EA6071C" wp14:editId="026B8DB9">
                <wp:simplePos x="0" y="0"/>
                <wp:positionH relativeFrom="column">
                  <wp:posOffset>4791075</wp:posOffset>
                </wp:positionH>
                <wp:positionV relativeFrom="paragraph">
                  <wp:posOffset>12700</wp:posOffset>
                </wp:positionV>
                <wp:extent cx="219075" cy="9525"/>
                <wp:effectExtent l="0" t="0" r="28575" b="28575"/>
                <wp:wrapNone/>
                <wp:docPr id="150" name="Straight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C88940" id="Straight Connector 150" o:spid="_x0000_s1026" style="position:absolute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7.25pt,1pt" to="394.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092FAA" w:rsidRDefault="005631D2" w:rsidP="008046BA">
      <w:pPr>
        <w:tabs>
          <w:tab w:val="left" w:pos="2850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EA6071C" wp14:editId="026B8DB9">
                <wp:simplePos x="0" y="0"/>
                <wp:positionH relativeFrom="column">
                  <wp:posOffset>1504950</wp:posOffset>
                </wp:positionH>
                <wp:positionV relativeFrom="paragraph">
                  <wp:posOffset>10160</wp:posOffset>
                </wp:positionV>
                <wp:extent cx="219075" cy="9525"/>
                <wp:effectExtent l="0" t="0" r="28575" b="28575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DEA73" id="Straight Connector 93" o:spid="_x0000_s1026" style="position:absolute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.8pt" to="135.7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8046BA">
        <w:rPr>
          <w:rFonts w:ascii="Century Gothic" w:eastAsia="Times New Roman" w:hAnsi="Century Gothic" w:cs="Arial"/>
          <w:sz w:val="15"/>
          <w:szCs w:val="44"/>
        </w:rPr>
        <w:tab/>
        <w:t>Risk management</w:t>
      </w:r>
    </w:p>
    <w:p w:rsidR="00092FAA" w:rsidRPr="00092FAA" w:rsidRDefault="00092FAA" w:rsidP="00092FAA">
      <w:pPr>
        <w:rPr>
          <w:rFonts w:ascii="Century Gothic" w:eastAsia="Times New Roman" w:hAnsi="Century Gothic" w:cs="Arial"/>
          <w:sz w:val="15"/>
          <w:szCs w:val="44"/>
        </w:rPr>
      </w:pPr>
    </w:p>
    <w:p w:rsidR="00092FAA" w:rsidRPr="00092FAA" w:rsidRDefault="00092FAA" w:rsidP="00092FAA">
      <w:pPr>
        <w:rPr>
          <w:rFonts w:ascii="Century Gothic" w:eastAsia="Times New Roman" w:hAnsi="Century Gothic" w:cs="Arial"/>
          <w:sz w:val="15"/>
          <w:szCs w:val="44"/>
        </w:rPr>
      </w:pPr>
    </w:p>
    <w:p w:rsidR="00092FAA" w:rsidRPr="00092FAA" w:rsidRDefault="005631D2" w:rsidP="00D769EF">
      <w:pPr>
        <w:tabs>
          <w:tab w:val="left" w:pos="4800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EA6071C" wp14:editId="026B8DB9">
                <wp:simplePos x="0" y="0"/>
                <wp:positionH relativeFrom="column">
                  <wp:posOffset>2752725</wp:posOffset>
                </wp:positionH>
                <wp:positionV relativeFrom="paragraph">
                  <wp:posOffset>12065</wp:posOffset>
                </wp:positionV>
                <wp:extent cx="219075" cy="9525"/>
                <wp:effectExtent l="0" t="0" r="28575" b="28575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E7022" id="Straight Connector 110" o:spid="_x0000_s1026" style="position:absolute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5pt,.95pt" to="234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="00D769EF">
        <w:rPr>
          <w:rFonts w:ascii="Century Gothic" w:eastAsia="Times New Roman" w:hAnsi="Century Gothic" w:cs="Arial"/>
          <w:sz w:val="15"/>
          <w:szCs w:val="44"/>
        </w:rPr>
        <w:tab/>
        <w:t>Lighting</w:t>
      </w:r>
    </w:p>
    <w:p w:rsidR="00092FAA" w:rsidRPr="00092FAA" w:rsidRDefault="00092FAA" w:rsidP="00092FAA">
      <w:pPr>
        <w:rPr>
          <w:rFonts w:ascii="Century Gothic" w:eastAsia="Times New Roman" w:hAnsi="Century Gothic" w:cs="Arial"/>
          <w:sz w:val="15"/>
          <w:szCs w:val="44"/>
        </w:rPr>
      </w:pPr>
    </w:p>
    <w:p w:rsidR="00092FAA" w:rsidRDefault="00525E6D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194310</wp:posOffset>
                </wp:positionV>
                <wp:extent cx="314325" cy="9525"/>
                <wp:effectExtent l="0" t="0" r="28575" b="2857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538E7" id="Straight Connector 55" o:spid="_x0000_s1026" style="position:absolute;flip:y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25pt,15.3pt" to="48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" strokecolor="#4472c4 [3204]" strokeweight=".5pt">
                <v:stroke joinstyle="miter"/>
              </v:line>
            </w:pict>
          </mc:Fallback>
        </mc:AlternateContent>
      </w:r>
      <w:r w:rsidR="00081E57">
        <w:rPr>
          <w:rFonts w:ascii="Century Gothic" w:eastAsia="Times New Roman" w:hAnsi="Century Gothic" w:cs="Arial"/>
          <w:sz w:val="15"/>
          <w:szCs w:val="44"/>
        </w:rPr>
        <w:tab/>
        <w:t xml:space="preserve">        Publishing of </w:t>
      </w:r>
      <w:r w:rsidR="000E7CEA">
        <w:rPr>
          <w:rFonts w:ascii="Century Gothic" w:eastAsia="Times New Roman" w:hAnsi="Century Gothic" w:cs="Arial"/>
          <w:sz w:val="15"/>
          <w:szCs w:val="44"/>
        </w:rPr>
        <w:tab/>
      </w:r>
      <w:r w:rsidR="000E7CEA">
        <w:rPr>
          <w:rFonts w:ascii="Century Gothic" w:eastAsia="Times New Roman" w:hAnsi="Century Gothic" w:cs="Arial"/>
          <w:sz w:val="15"/>
          <w:szCs w:val="44"/>
        </w:rPr>
        <w:tab/>
      </w:r>
      <w:r w:rsidR="000E7CEA">
        <w:rPr>
          <w:rFonts w:ascii="Century Gothic" w:eastAsia="Times New Roman" w:hAnsi="Century Gothic" w:cs="Arial"/>
          <w:sz w:val="15"/>
          <w:szCs w:val="44"/>
        </w:rPr>
        <w:tab/>
      </w:r>
      <w:r w:rsidR="000E7CEA">
        <w:rPr>
          <w:rFonts w:ascii="Century Gothic" w:eastAsia="Times New Roman" w:hAnsi="Century Gothic" w:cs="Arial"/>
          <w:sz w:val="15"/>
          <w:szCs w:val="44"/>
        </w:rPr>
        <w:tab/>
      </w:r>
      <w:r w:rsidR="000E7CEA">
        <w:rPr>
          <w:rFonts w:ascii="Century Gothic" w:eastAsia="Times New Roman" w:hAnsi="Century Gothic" w:cs="Arial"/>
          <w:sz w:val="15"/>
          <w:szCs w:val="44"/>
        </w:rPr>
        <w:tab/>
        <w:t xml:space="preserve">Maintenance </w:t>
      </w:r>
    </w:p>
    <w:p w:rsidR="008046BA" w:rsidRDefault="00C94E23" w:rsidP="00092FAA">
      <w:pPr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3EA6071C" wp14:editId="026B8DB9">
                <wp:simplePos x="0" y="0"/>
                <wp:positionH relativeFrom="column">
                  <wp:posOffset>6457950</wp:posOffset>
                </wp:positionH>
                <wp:positionV relativeFrom="paragraph">
                  <wp:posOffset>328930</wp:posOffset>
                </wp:positionV>
                <wp:extent cx="219075" cy="9525"/>
                <wp:effectExtent l="0" t="0" r="28575" b="28575"/>
                <wp:wrapNone/>
                <wp:docPr id="147" name="Straight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3B55E" id="Straight Connector 147" o:spid="_x0000_s1026" style="position:absolute;z-index: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25.9pt" to="525.7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842000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3EA6071C" wp14:editId="026B8DB9">
                <wp:simplePos x="0" y="0"/>
                <wp:positionH relativeFrom="column">
                  <wp:posOffset>4810125</wp:posOffset>
                </wp:positionH>
                <wp:positionV relativeFrom="paragraph">
                  <wp:posOffset>338455</wp:posOffset>
                </wp:positionV>
                <wp:extent cx="219075" cy="9525"/>
                <wp:effectExtent l="0" t="0" r="28575" b="28575"/>
                <wp:wrapNone/>
                <wp:docPr id="133" name="Straight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FEC745" id="Straight Connector 133" o:spid="_x0000_s1026" style="position:absolute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75pt,26.65pt" to="396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0C637A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3EA6071C" wp14:editId="026B8DB9">
                <wp:simplePos x="0" y="0"/>
                <wp:positionH relativeFrom="column">
                  <wp:posOffset>3867150</wp:posOffset>
                </wp:positionH>
                <wp:positionV relativeFrom="paragraph">
                  <wp:posOffset>395605</wp:posOffset>
                </wp:positionV>
                <wp:extent cx="219075" cy="9525"/>
                <wp:effectExtent l="0" t="0" r="28575" b="28575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B037B" id="Straight Connector 105" o:spid="_x0000_s1026" style="position:absolute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5pt,31.15pt" to="321.7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5631D2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3EA6071C" wp14:editId="026B8DB9">
                <wp:simplePos x="0" y="0"/>
                <wp:positionH relativeFrom="column">
                  <wp:posOffset>2781300</wp:posOffset>
                </wp:positionH>
                <wp:positionV relativeFrom="paragraph">
                  <wp:posOffset>347980</wp:posOffset>
                </wp:positionV>
                <wp:extent cx="219075" cy="9525"/>
                <wp:effectExtent l="0" t="0" r="28575" b="28575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93EFD" id="Straight Connector 109" o:spid="_x0000_s1026" style="position:absolute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pt,27.4pt" to="236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5631D2"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EA6071C" wp14:editId="026B8DB9">
                <wp:simplePos x="0" y="0"/>
                <wp:positionH relativeFrom="column">
                  <wp:posOffset>1495425</wp:posOffset>
                </wp:positionH>
                <wp:positionV relativeFrom="paragraph">
                  <wp:posOffset>367030</wp:posOffset>
                </wp:positionV>
                <wp:extent cx="219075" cy="9525"/>
                <wp:effectExtent l="0" t="0" r="28575" b="28575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0F642" id="Straight Connector 91" o:spid="_x0000_s1026" style="position:absolute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75pt,28.9pt" to="13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  <w:r w:rsidR="00081E57">
        <w:rPr>
          <w:rFonts w:ascii="Century Gothic" w:eastAsia="Times New Roman" w:hAnsi="Century Gothic" w:cs="Arial"/>
          <w:sz w:val="15"/>
          <w:szCs w:val="44"/>
        </w:rPr>
        <w:tab/>
        <w:t xml:space="preserve">        Results </w:t>
      </w:r>
    </w:p>
    <w:p w:rsidR="008046BA" w:rsidRDefault="008046BA" w:rsidP="008046BA">
      <w:pPr>
        <w:rPr>
          <w:rFonts w:ascii="Century Gothic" w:eastAsia="Times New Roman" w:hAnsi="Century Gothic" w:cs="Arial"/>
          <w:sz w:val="15"/>
          <w:szCs w:val="44"/>
        </w:rPr>
      </w:pPr>
    </w:p>
    <w:p w:rsidR="008046BA" w:rsidRDefault="000E7CEA" w:rsidP="000E7CEA">
      <w:pPr>
        <w:tabs>
          <w:tab w:val="left" w:pos="4875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sz w:val="15"/>
          <w:szCs w:val="44"/>
        </w:rPr>
        <w:tab/>
      </w:r>
    </w:p>
    <w:p w:rsidR="00081E57" w:rsidRDefault="00A56F57" w:rsidP="00966743">
      <w:pPr>
        <w:tabs>
          <w:tab w:val="left" w:pos="2835"/>
          <w:tab w:val="left" w:pos="4875"/>
          <w:tab w:val="left" w:pos="6540"/>
          <w:tab w:val="left" w:pos="7995"/>
          <w:tab w:val="left" w:pos="9270"/>
          <w:tab w:val="left" w:pos="10755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noProof/>
          <w:sz w:val="15"/>
          <w:szCs w:val="44"/>
          <w:lang w:val="en-GB" w:eastAsia="en-GB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EA6071C" wp14:editId="026B8DB9">
                <wp:simplePos x="0" y="0"/>
                <wp:positionH relativeFrom="column">
                  <wp:posOffset>5572125</wp:posOffset>
                </wp:positionH>
                <wp:positionV relativeFrom="paragraph">
                  <wp:posOffset>26035</wp:posOffset>
                </wp:positionV>
                <wp:extent cx="219075" cy="9525"/>
                <wp:effectExtent l="0" t="0" r="28575" b="28575"/>
                <wp:wrapNone/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716C2" id="Straight Connector 138" o:spid="_x0000_s1026" style="position:absolute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8.75pt,2.05pt" to="456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 w:rsidR="008046BA">
        <w:rPr>
          <w:rFonts w:ascii="Century Gothic" w:eastAsia="Times New Roman" w:hAnsi="Century Gothic" w:cs="Arial"/>
          <w:sz w:val="15"/>
          <w:szCs w:val="44"/>
        </w:rPr>
        <w:tab/>
        <w:t>Environment control</w:t>
      </w:r>
      <w:r w:rsidR="000E7CEA">
        <w:rPr>
          <w:rFonts w:ascii="Century Gothic" w:eastAsia="Times New Roman" w:hAnsi="Century Gothic" w:cs="Arial"/>
          <w:sz w:val="15"/>
          <w:szCs w:val="44"/>
        </w:rPr>
        <w:tab/>
        <w:t xml:space="preserve">Sound </w:t>
      </w:r>
      <w:r w:rsidR="00BE7F56">
        <w:rPr>
          <w:rFonts w:ascii="Century Gothic" w:eastAsia="Times New Roman" w:hAnsi="Century Gothic" w:cs="Arial"/>
          <w:sz w:val="15"/>
          <w:szCs w:val="44"/>
        </w:rPr>
        <w:tab/>
        <w:t>Media Kits</w:t>
      </w:r>
      <w:r w:rsidR="00A745A7">
        <w:rPr>
          <w:rFonts w:ascii="Century Gothic" w:eastAsia="Times New Roman" w:hAnsi="Century Gothic" w:cs="Arial"/>
          <w:sz w:val="15"/>
          <w:szCs w:val="44"/>
        </w:rPr>
        <w:tab/>
        <w:t xml:space="preserve">Marshalls </w:t>
      </w:r>
      <w:r>
        <w:rPr>
          <w:rFonts w:ascii="Century Gothic" w:eastAsia="Times New Roman" w:hAnsi="Century Gothic" w:cs="Arial"/>
          <w:sz w:val="15"/>
          <w:szCs w:val="44"/>
        </w:rPr>
        <w:tab/>
        <w:t xml:space="preserve">Sponsors of </w:t>
      </w:r>
      <w:r w:rsidR="00966743">
        <w:rPr>
          <w:rFonts w:ascii="Century Gothic" w:eastAsia="Times New Roman" w:hAnsi="Century Gothic" w:cs="Arial"/>
          <w:sz w:val="15"/>
          <w:szCs w:val="44"/>
        </w:rPr>
        <w:tab/>
        <w:t xml:space="preserve">Offering </w:t>
      </w:r>
    </w:p>
    <w:p w:rsidR="00966743" w:rsidRDefault="00966743" w:rsidP="00966743">
      <w:pPr>
        <w:tabs>
          <w:tab w:val="left" w:pos="2835"/>
          <w:tab w:val="left" w:pos="4875"/>
          <w:tab w:val="left" w:pos="6540"/>
          <w:tab w:val="left" w:pos="7995"/>
          <w:tab w:val="left" w:pos="9270"/>
          <w:tab w:val="left" w:pos="10755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  <w:t>Giveaway</w:t>
      </w:r>
    </w:p>
    <w:p w:rsidR="00966743" w:rsidRDefault="00A56F57" w:rsidP="00A56F57">
      <w:pPr>
        <w:tabs>
          <w:tab w:val="left" w:pos="2835"/>
          <w:tab w:val="left" w:pos="4875"/>
          <w:tab w:val="left" w:pos="6540"/>
          <w:tab w:val="left" w:pos="7995"/>
          <w:tab w:val="left" w:pos="9270"/>
        </w:tabs>
        <w:rPr>
          <w:rFonts w:ascii="Century Gothic" w:eastAsia="Times New Roman" w:hAnsi="Century Gothic" w:cs="Arial"/>
          <w:sz w:val="15"/>
          <w:szCs w:val="44"/>
        </w:rPr>
      </w:pP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>
        <w:rPr>
          <w:rFonts w:ascii="Century Gothic" w:eastAsia="Times New Roman" w:hAnsi="Century Gothic" w:cs="Arial"/>
          <w:sz w:val="15"/>
          <w:szCs w:val="44"/>
        </w:rPr>
        <w:tab/>
      </w:r>
      <w:r w:rsidR="00A74266">
        <w:rPr>
          <w:rFonts w:ascii="Century Gothic" w:eastAsia="Times New Roman" w:hAnsi="Century Gothic" w:cs="Arial"/>
          <w:sz w:val="15"/>
          <w:szCs w:val="44"/>
        </w:rPr>
        <w:t xml:space="preserve">Players </w:t>
      </w:r>
    </w:p>
    <w:p w:rsidR="00966743" w:rsidRPr="00966743" w:rsidRDefault="00966743" w:rsidP="00966743">
      <w:pPr>
        <w:rPr>
          <w:rFonts w:ascii="Century Gothic" w:eastAsia="Times New Roman" w:hAnsi="Century Gothic" w:cs="Arial"/>
          <w:sz w:val="15"/>
          <w:szCs w:val="44"/>
        </w:rPr>
      </w:pPr>
    </w:p>
    <w:p w:rsidR="00966743" w:rsidRPr="00966743" w:rsidRDefault="00966743" w:rsidP="00966743">
      <w:pPr>
        <w:rPr>
          <w:rFonts w:ascii="Century Gothic" w:eastAsia="Times New Roman" w:hAnsi="Century Gothic" w:cs="Arial"/>
          <w:sz w:val="15"/>
          <w:szCs w:val="44"/>
        </w:rPr>
      </w:pPr>
    </w:p>
    <w:p w:rsidR="00966743" w:rsidRDefault="00966743" w:rsidP="00966743">
      <w:pPr>
        <w:rPr>
          <w:rFonts w:ascii="Century Gothic" w:eastAsia="Times New Roman" w:hAnsi="Century Gothic" w:cs="Arial"/>
          <w:sz w:val="15"/>
          <w:szCs w:val="44"/>
        </w:rPr>
      </w:pPr>
    </w:p>
    <w:p w:rsidR="00966743" w:rsidRDefault="00966743" w:rsidP="00966743">
      <w:pPr>
        <w:rPr>
          <w:rFonts w:ascii="Century Gothic" w:eastAsia="Times New Roman" w:hAnsi="Century Gothic" w:cs="Arial"/>
          <w:sz w:val="15"/>
          <w:szCs w:val="44"/>
        </w:rPr>
      </w:pPr>
    </w:p>
    <w:p w:rsidR="00A56F57" w:rsidRPr="00966743" w:rsidRDefault="00A56F57" w:rsidP="00966743">
      <w:pPr>
        <w:jc w:val="right"/>
        <w:rPr>
          <w:rFonts w:ascii="Century Gothic" w:eastAsia="Times New Roman" w:hAnsi="Century Gothic" w:cs="Arial"/>
          <w:sz w:val="15"/>
          <w:szCs w:val="44"/>
        </w:rPr>
      </w:pPr>
      <w:bookmarkStart w:id="0" w:name="_GoBack"/>
      <w:bookmarkEnd w:id="0"/>
    </w:p>
    <w:sectPr w:rsidR="00A56F57" w:rsidRPr="00966743" w:rsidSect="00D4121A">
      <w:headerReference w:type="default" r:id="rId8"/>
      <w:pgSz w:w="12240" w:h="15840"/>
      <w:pgMar w:top="522" w:right="360" w:bottom="360" w:left="3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CF2" w:rsidRDefault="00D85CF2" w:rsidP="00DB2412">
      <w:r>
        <w:separator/>
      </w:r>
    </w:p>
  </w:endnote>
  <w:endnote w:type="continuationSeparator" w:id="0">
    <w:p w:rsidR="00D85CF2" w:rsidRDefault="00D85CF2" w:rsidP="00DB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CF2" w:rsidRDefault="00D85CF2" w:rsidP="00DB2412">
      <w:r>
        <w:separator/>
      </w:r>
    </w:p>
  </w:footnote>
  <w:footnote w:type="continuationSeparator" w:id="0">
    <w:p w:rsidR="00D85CF2" w:rsidRDefault="00D85CF2" w:rsidP="00DB2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675" w:rsidRDefault="00985675" w:rsidP="00DB2412">
    <w:pPr>
      <w:pStyle w:val="Header"/>
      <w:ind w:left="-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411E6"/>
    <w:multiLevelType w:val="hybridMultilevel"/>
    <w:tmpl w:val="3020AC84"/>
    <w:lvl w:ilvl="0" w:tplc="7A7201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671C3"/>
    <w:multiLevelType w:val="hybridMultilevel"/>
    <w:tmpl w:val="E27A008E"/>
    <w:lvl w:ilvl="0" w:tplc="E3827A80"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53C7D"/>
    <w:multiLevelType w:val="hybridMultilevel"/>
    <w:tmpl w:val="826CE8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yMzcxNDUysjA1tTRS0lEKTi0uzszPAykwrAUAW1AKaywAAAA="/>
  </w:docVars>
  <w:rsids>
    <w:rsidRoot w:val="00235E60"/>
    <w:rsid w:val="00005410"/>
    <w:rsid w:val="000102CA"/>
    <w:rsid w:val="0002389C"/>
    <w:rsid w:val="00053088"/>
    <w:rsid w:val="00065F99"/>
    <w:rsid w:val="000707ED"/>
    <w:rsid w:val="00081E57"/>
    <w:rsid w:val="000870BA"/>
    <w:rsid w:val="00092FAA"/>
    <w:rsid w:val="000A6B42"/>
    <w:rsid w:val="000A7A36"/>
    <w:rsid w:val="000B28F6"/>
    <w:rsid w:val="000C3DA2"/>
    <w:rsid w:val="000C637A"/>
    <w:rsid w:val="000C7913"/>
    <w:rsid w:val="000E4F09"/>
    <w:rsid w:val="000E7935"/>
    <w:rsid w:val="000E7CEA"/>
    <w:rsid w:val="000F5C55"/>
    <w:rsid w:val="00106D06"/>
    <w:rsid w:val="00107A05"/>
    <w:rsid w:val="00111326"/>
    <w:rsid w:val="00136E1B"/>
    <w:rsid w:val="0014094F"/>
    <w:rsid w:val="00157F65"/>
    <w:rsid w:val="00161CC6"/>
    <w:rsid w:val="00165169"/>
    <w:rsid w:val="00235E60"/>
    <w:rsid w:val="00246934"/>
    <w:rsid w:val="0026254D"/>
    <w:rsid w:val="00271760"/>
    <w:rsid w:val="0028063E"/>
    <w:rsid w:val="00283CD7"/>
    <w:rsid w:val="00293F6D"/>
    <w:rsid w:val="002A31FC"/>
    <w:rsid w:val="002C3D68"/>
    <w:rsid w:val="002E6549"/>
    <w:rsid w:val="00321D73"/>
    <w:rsid w:val="00346AD3"/>
    <w:rsid w:val="0035085E"/>
    <w:rsid w:val="0036258B"/>
    <w:rsid w:val="003866B7"/>
    <w:rsid w:val="00397D49"/>
    <w:rsid w:val="003D6150"/>
    <w:rsid w:val="003D6F16"/>
    <w:rsid w:val="003E4943"/>
    <w:rsid w:val="003E4F0D"/>
    <w:rsid w:val="003F41C3"/>
    <w:rsid w:val="003F4952"/>
    <w:rsid w:val="0040428F"/>
    <w:rsid w:val="00417DF0"/>
    <w:rsid w:val="0042134F"/>
    <w:rsid w:val="00425457"/>
    <w:rsid w:val="00437607"/>
    <w:rsid w:val="00441709"/>
    <w:rsid w:val="00442819"/>
    <w:rsid w:val="00443FD9"/>
    <w:rsid w:val="00445F9A"/>
    <w:rsid w:val="00466C6C"/>
    <w:rsid w:val="00471C74"/>
    <w:rsid w:val="0047429C"/>
    <w:rsid w:val="00480D4F"/>
    <w:rsid w:val="0049296E"/>
    <w:rsid w:val="00492EED"/>
    <w:rsid w:val="004937B7"/>
    <w:rsid w:val="004A2939"/>
    <w:rsid w:val="00504F70"/>
    <w:rsid w:val="00517E0A"/>
    <w:rsid w:val="00521646"/>
    <w:rsid w:val="00523569"/>
    <w:rsid w:val="00523965"/>
    <w:rsid w:val="00525E6D"/>
    <w:rsid w:val="005302C5"/>
    <w:rsid w:val="00553AE9"/>
    <w:rsid w:val="00554FD8"/>
    <w:rsid w:val="005631D2"/>
    <w:rsid w:val="00563A52"/>
    <w:rsid w:val="00577C93"/>
    <w:rsid w:val="00583989"/>
    <w:rsid w:val="005A0E6E"/>
    <w:rsid w:val="005A42B5"/>
    <w:rsid w:val="005A5A20"/>
    <w:rsid w:val="005B4922"/>
    <w:rsid w:val="005D3EF6"/>
    <w:rsid w:val="0064458C"/>
    <w:rsid w:val="0065609B"/>
    <w:rsid w:val="006666A2"/>
    <w:rsid w:val="00690013"/>
    <w:rsid w:val="006A3315"/>
    <w:rsid w:val="006A6D9A"/>
    <w:rsid w:val="006B233B"/>
    <w:rsid w:val="006B4877"/>
    <w:rsid w:val="00700904"/>
    <w:rsid w:val="00711ED1"/>
    <w:rsid w:val="0071649E"/>
    <w:rsid w:val="00723482"/>
    <w:rsid w:val="00723505"/>
    <w:rsid w:val="007378D8"/>
    <w:rsid w:val="0074716D"/>
    <w:rsid w:val="00762690"/>
    <w:rsid w:val="00780B9C"/>
    <w:rsid w:val="00781C86"/>
    <w:rsid w:val="007A3C72"/>
    <w:rsid w:val="007E0149"/>
    <w:rsid w:val="007E231D"/>
    <w:rsid w:val="007E5B5E"/>
    <w:rsid w:val="008046BA"/>
    <w:rsid w:val="0083365C"/>
    <w:rsid w:val="00842000"/>
    <w:rsid w:val="00864832"/>
    <w:rsid w:val="00864BA5"/>
    <w:rsid w:val="00895D12"/>
    <w:rsid w:val="008A504B"/>
    <w:rsid w:val="008C1A69"/>
    <w:rsid w:val="008C33ED"/>
    <w:rsid w:val="008C6E62"/>
    <w:rsid w:val="008D1EAD"/>
    <w:rsid w:val="008D4D59"/>
    <w:rsid w:val="008E2435"/>
    <w:rsid w:val="008E4048"/>
    <w:rsid w:val="008F3925"/>
    <w:rsid w:val="008F792A"/>
    <w:rsid w:val="008F7CED"/>
    <w:rsid w:val="0090310D"/>
    <w:rsid w:val="00920BEC"/>
    <w:rsid w:val="00941F94"/>
    <w:rsid w:val="00942DA6"/>
    <w:rsid w:val="0094694C"/>
    <w:rsid w:val="00962266"/>
    <w:rsid w:val="0096277D"/>
    <w:rsid w:val="00965C46"/>
    <w:rsid w:val="00966743"/>
    <w:rsid w:val="00985675"/>
    <w:rsid w:val="009B44C4"/>
    <w:rsid w:val="009C4521"/>
    <w:rsid w:val="009D4C50"/>
    <w:rsid w:val="009E149B"/>
    <w:rsid w:val="009F0C1A"/>
    <w:rsid w:val="009F6C45"/>
    <w:rsid w:val="00A02960"/>
    <w:rsid w:val="00A24B2D"/>
    <w:rsid w:val="00A32F0C"/>
    <w:rsid w:val="00A410E3"/>
    <w:rsid w:val="00A41540"/>
    <w:rsid w:val="00A56F57"/>
    <w:rsid w:val="00A731F7"/>
    <w:rsid w:val="00A74266"/>
    <w:rsid w:val="00A745A7"/>
    <w:rsid w:val="00A7502B"/>
    <w:rsid w:val="00A936F7"/>
    <w:rsid w:val="00AC3709"/>
    <w:rsid w:val="00AD0D94"/>
    <w:rsid w:val="00B02B23"/>
    <w:rsid w:val="00B02F13"/>
    <w:rsid w:val="00B173D0"/>
    <w:rsid w:val="00B41F0F"/>
    <w:rsid w:val="00B45269"/>
    <w:rsid w:val="00B63006"/>
    <w:rsid w:val="00B6597D"/>
    <w:rsid w:val="00B67871"/>
    <w:rsid w:val="00B92110"/>
    <w:rsid w:val="00B957C3"/>
    <w:rsid w:val="00BC1A20"/>
    <w:rsid w:val="00BD1AD7"/>
    <w:rsid w:val="00BE23E7"/>
    <w:rsid w:val="00BE7F56"/>
    <w:rsid w:val="00C01A37"/>
    <w:rsid w:val="00C068FF"/>
    <w:rsid w:val="00C624A3"/>
    <w:rsid w:val="00C828A6"/>
    <w:rsid w:val="00C94E23"/>
    <w:rsid w:val="00CA5399"/>
    <w:rsid w:val="00CB6A83"/>
    <w:rsid w:val="00CC0535"/>
    <w:rsid w:val="00CC5E2F"/>
    <w:rsid w:val="00CC62C8"/>
    <w:rsid w:val="00CD1831"/>
    <w:rsid w:val="00CE7E7E"/>
    <w:rsid w:val="00CF387D"/>
    <w:rsid w:val="00D06B25"/>
    <w:rsid w:val="00D1511A"/>
    <w:rsid w:val="00D16763"/>
    <w:rsid w:val="00D4121A"/>
    <w:rsid w:val="00D41266"/>
    <w:rsid w:val="00D4502B"/>
    <w:rsid w:val="00D50C51"/>
    <w:rsid w:val="00D52905"/>
    <w:rsid w:val="00D620F1"/>
    <w:rsid w:val="00D71EB0"/>
    <w:rsid w:val="00D72CB6"/>
    <w:rsid w:val="00D769EF"/>
    <w:rsid w:val="00D8021D"/>
    <w:rsid w:val="00D807CB"/>
    <w:rsid w:val="00D85CF2"/>
    <w:rsid w:val="00D925A6"/>
    <w:rsid w:val="00D96B95"/>
    <w:rsid w:val="00D970D9"/>
    <w:rsid w:val="00DA3A97"/>
    <w:rsid w:val="00DB2412"/>
    <w:rsid w:val="00DC129B"/>
    <w:rsid w:val="00DD67AA"/>
    <w:rsid w:val="00DE450B"/>
    <w:rsid w:val="00E05897"/>
    <w:rsid w:val="00E06F8E"/>
    <w:rsid w:val="00E33AA3"/>
    <w:rsid w:val="00E4186B"/>
    <w:rsid w:val="00E64A2E"/>
    <w:rsid w:val="00E71676"/>
    <w:rsid w:val="00E73953"/>
    <w:rsid w:val="00EA104E"/>
    <w:rsid w:val="00EC3071"/>
    <w:rsid w:val="00EE27E1"/>
    <w:rsid w:val="00EE4C85"/>
    <w:rsid w:val="00EF1A78"/>
    <w:rsid w:val="00F04F96"/>
    <w:rsid w:val="00F05239"/>
    <w:rsid w:val="00F22790"/>
    <w:rsid w:val="00F22F09"/>
    <w:rsid w:val="00F45175"/>
    <w:rsid w:val="00F47492"/>
    <w:rsid w:val="00F76C42"/>
    <w:rsid w:val="00F91338"/>
    <w:rsid w:val="00F92C6C"/>
    <w:rsid w:val="00F97ECA"/>
    <w:rsid w:val="00FB235F"/>
    <w:rsid w:val="00FC2FDA"/>
    <w:rsid w:val="00FD043D"/>
    <w:rsid w:val="00FF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2FBC2"/>
  <w15:chartTrackingRefBased/>
  <w15:docId w15:val="{B3817C20-CA48-411E-947E-493D1CA2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4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412"/>
  </w:style>
  <w:style w:type="paragraph" w:styleId="Footer">
    <w:name w:val="footer"/>
    <w:basedOn w:val="Normal"/>
    <w:link w:val="FooterChar"/>
    <w:uiPriority w:val="99"/>
    <w:unhideWhenUsed/>
    <w:rsid w:val="00DB24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412"/>
  </w:style>
  <w:style w:type="paragraph" w:styleId="Revision">
    <w:name w:val="Revision"/>
    <w:hidden/>
    <w:uiPriority w:val="99"/>
    <w:semiHidden/>
    <w:rsid w:val="00DB2412"/>
  </w:style>
  <w:style w:type="character" w:styleId="Hyperlink">
    <w:name w:val="Hyperlink"/>
    <w:basedOn w:val="DefaultParagraphFont"/>
    <w:uiPriority w:val="99"/>
    <w:unhideWhenUsed/>
    <w:rsid w:val="009856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67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620F1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63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1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9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1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69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44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0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0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1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2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d\Downloads\IC-Hierarchical-Organizational-Chart-9246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E67D16-46D6-45B5-AD8D-604226F37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IC-Hierarchical-Organizational-Chart-9246_WORD</Template>
  <TotalTime>122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Smartsheet.com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Used</dc:creator>
  <cp:keywords/>
  <dc:description/>
  <cp:lastModifiedBy>Used</cp:lastModifiedBy>
  <cp:revision>23</cp:revision>
  <cp:lastPrinted>2017-10-13T16:21:00Z</cp:lastPrinted>
  <dcterms:created xsi:type="dcterms:W3CDTF">2020-12-01T03:36:00Z</dcterms:created>
  <dcterms:modified xsi:type="dcterms:W3CDTF">2020-12-01T05:38:00Z</dcterms:modified>
</cp:coreProperties>
</file>